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486" w:rsidRDefault="00434486" w:rsidP="00A756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>Информация</w:t>
      </w:r>
    </w:p>
    <w:p w:rsidR="00434486" w:rsidRDefault="00434486" w:rsidP="00A756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568A">
        <w:rPr>
          <w:rFonts w:ascii="Times New Roman" w:hAnsi="Times New Roman"/>
          <w:sz w:val="28"/>
          <w:szCs w:val="28"/>
        </w:rPr>
        <w:t>о мероприятиях по апробации Всероссийского физкульту</w:t>
      </w:r>
      <w:r>
        <w:rPr>
          <w:rFonts w:ascii="Times New Roman" w:hAnsi="Times New Roman"/>
          <w:sz w:val="28"/>
          <w:szCs w:val="28"/>
        </w:rPr>
        <w:t>рно-</w:t>
      </w:r>
      <w:r w:rsidRPr="00A7568A">
        <w:rPr>
          <w:rFonts w:ascii="Times New Roman" w:hAnsi="Times New Roman"/>
          <w:sz w:val="28"/>
          <w:szCs w:val="28"/>
        </w:rPr>
        <w:t xml:space="preserve">спортивного комплекса «Готов к труду и обороне» (ГТО) </w:t>
      </w:r>
    </w:p>
    <w:p w:rsidR="00434486" w:rsidRPr="00A7568A" w:rsidRDefault="00434486" w:rsidP="00A756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МБОУ «Макуловская СОШ» Верхнеуслонского  </w:t>
      </w:r>
      <w:r w:rsidRPr="00A7568A">
        <w:rPr>
          <w:rFonts w:ascii="Times New Roman" w:hAnsi="Times New Roman"/>
          <w:sz w:val="28"/>
          <w:szCs w:val="28"/>
        </w:rPr>
        <w:t>муниципального района</w:t>
      </w:r>
    </w:p>
    <w:p w:rsidR="00434486" w:rsidRPr="00A7568A" w:rsidRDefault="00434486" w:rsidP="00A7568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34486" w:rsidRPr="00DE5AF8" w:rsidRDefault="00434486" w:rsidP="00DE5AF8">
      <w:pPr>
        <w:jc w:val="right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 xml:space="preserve">Таблица 1                                                                                                                                                              </w:t>
      </w:r>
    </w:p>
    <w:p w:rsidR="00434486" w:rsidRPr="00DE5AF8" w:rsidRDefault="00434486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 xml:space="preserve">Информация </w:t>
      </w:r>
    </w:p>
    <w:p w:rsidR="00434486" w:rsidRPr="00DE5AF8" w:rsidRDefault="00434486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 xml:space="preserve">о сдаче нормативов </w:t>
      </w:r>
      <w:r>
        <w:rPr>
          <w:rFonts w:ascii="Times New Roman" w:hAnsi="Times New Roman"/>
          <w:sz w:val="24"/>
          <w:szCs w:val="24"/>
        </w:rPr>
        <w:t xml:space="preserve">осенней сессии </w:t>
      </w:r>
      <w:r w:rsidRPr="00DE5AF8">
        <w:rPr>
          <w:rFonts w:ascii="Times New Roman" w:hAnsi="Times New Roman"/>
          <w:sz w:val="24"/>
          <w:szCs w:val="24"/>
        </w:rPr>
        <w:t>Всероссийского физкультурно-спортивного комплекса Готов к труду и обороне (ГТО)</w:t>
      </w:r>
    </w:p>
    <w:p w:rsidR="00434486" w:rsidRPr="00DE5AF8" w:rsidRDefault="00434486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обучающимися</w:t>
      </w:r>
      <w:r>
        <w:rPr>
          <w:rFonts w:ascii="Times New Roman" w:hAnsi="Times New Roman"/>
          <w:sz w:val="24"/>
          <w:szCs w:val="24"/>
        </w:rPr>
        <w:t xml:space="preserve"> МБОУ «Макуловская СОШ»</w:t>
      </w:r>
    </w:p>
    <w:p w:rsidR="00434486" w:rsidRPr="00DE5AF8" w:rsidRDefault="00434486" w:rsidP="00A2619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13"/>
        <w:gridCol w:w="2313"/>
        <w:gridCol w:w="1591"/>
        <w:gridCol w:w="1867"/>
        <w:gridCol w:w="1247"/>
        <w:gridCol w:w="1375"/>
        <w:gridCol w:w="1026"/>
        <w:gridCol w:w="1701"/>
        <w:gridCol w:w="1920"/>
      </w:tblGrid>
      <w:tr w:rsidR="00434486" w:rsidRPr="008C0C2A" w:rsidTr="008C0C2A">
        <w:tc>
          <w:tcPr>
            <w:tcW w:w="2313" w:type="dxa"/>
            <w:vMerge w:val="restart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Количество общеобразовательных организаций в районе</w:t>
            </w:r>
          </w:p>
        </w:tc>
        <w:tc>
          <w:tcPr>
            <w:tcW w:w="2313" w:type="dxa"/>
            <w:vMerge w:val="restart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 xml:space="preserve">Количество общеобразовательных организаций в районе, приступивших к сдаче нормативов </w:t>
            </w:r>
          </w:p>
        </w:tc>
        <w:tc>
          <w:tcPr>
            <w:tcW w:w="1591" w:type="dxa"/>
            <w:vMerge w:val="restart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1867" w:type="dxa"/>
            <w:vMerge w:val="restart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3648" w:type="dxa"/>
            <w:gridSpan w:val="3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1701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не в полном объеме</w:t>
            </w:r>
          </w:p>
        </w:tc>
        <w:tc>
          <w:tcPr>
            <w:tcW w:w="1920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не справившихся с выполнением нормативов   </w:t>
            </w:r>
          </w:p>
        </w:tc>
      </w:tr>
      <w:tr w:rsidR="00434486" w:rsidRPr="008C0C2A" w:rsidTr="008C0C2A">
        <w:tc>
          <w:tcPr>
            <w:tcW w:w="2313" w:type="dxa"/>
            <w:vMerge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13" w:type="dxa"/>
            <w:vMerge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1" w:type="dxa"/>
            <w:vMerge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67" w:type="dxa"/>
            <w:vMerge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47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Бронзовый</w:t>
            </w:r>
          </w:p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Серебряный</w:t>
            </w:r>
          </w:p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уровень</w:t>
            </w:r>
          </w:p>
        </w:tc>
        <w:tc>
          <w:tcPr>
            <w:tcW w:w="1026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 xml:space="preserve">Золотой </w:t>
            </w:r>
          </w:p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уровень</w:t>
            </w:r>
          </w:p>
        </w:tc>
        <w:tc>
          <w:tcPr>
            <w:tcW w:w="1701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20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434486" w:rsidRPr="008C0C2A" w:rsidTr="008C0C2A">
        <w:tc>
          <w:tcPr>
            <w:tcW w:w="2313" w:type="dxa"/>
          </w:tcPr>
          <w:p w:rsidR="00434486" w:rsidRPr="001C40B5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2313" w:type="dxa"/>
          </w:tcPr>
          <w:p w:rsidR="00434486" w:rsidRPr="001C40B5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  <w:tc>
          <w:tcPr>
            <w:tcW w:w="1591" w:type="dxa"/>
          </w:tcPr>
          <w:p w:rsidR="00434486" w:rsidRPr="0025405D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867" w:type="dxa"/>
          </w:tcPr>
          <w:p w:rsidR="00434486" w:rsidRPr="0025405D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247" w:type="dxa"/>
          </w:tcPr>
          <w:p w:rsidR="00434486" w:rsidRPr="0025405D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375" w:type="dxa"/>
          </w:tcPr>
          <w:p w:rsidR="00434486" w:rsidRPr="0025405D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026" w:type="dxa"/>
          </w:tcPr>
          <w:p w:rsidR="00434486" w:rsidRPr="0025405D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3</w:t>
            </w: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701" w:type="dxa"/>
          </w:tcPr>
          <w:p w:rsidR="00434486" w:rsidRPr="0025405D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920" w:type="dxa"/>
          </w:tcPr>
          <w:p w:rsidR="00434486" w:rsidRPr="0025405D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</w:tbl>
    <w:p w:rsidR="00434486" w:rsidRDefault="00434486" w:rsidP="00DE5A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4486" w:rsidRPr="008632A4" w:rsidRDefault="00434486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8632A4">
        <w:rPr>
          <w:rFonts w:ascii="Times New Roman" w:hAnsi="Times New Roman"/>
          <w:sz w:val="24"/>
          <w:szCs w:val="24"/>
        </w:rPr>
        <w:t xml:space="preserve">Таблица </w:t>
      </w:r>
      <w:r>
        <w:rPr>
          <w:rFonts w:ascii="Times New Roman" w:hAnsi="Times New Roman"/>
          <w:sz w:val="24"/>
          <w:szCs w:val="24"/>
        </w:rPr>
        <w:t xml:space="preserve"> 2</w:t>
      </w:r>
      <w:r w:rsidRPr="008632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</w:t>
      </w:r>
    </w:p>
    <w:p w:rsidR="00434486" w:rsidRDefault="00434486" w:rsidP="008632A4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434486" w:rsidRDefault="00434486" w:rsidP="008632A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4486" w:rsidRDefault="00434486" w:rsidP="008632A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4486" w:rsidRDefault="00434486" w:rsidP="008632A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4486" w:rsidRDefault="00434486" w:rsidP="008632A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4486" w:rsidRDefault="00434486" w:rsidP="008632A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4486" w:rsidRDefault="00434486" w:rsidP="008632A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4486" w:rsidRDefault="00434486" w:rsidP="008632A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4486" w:rsidRDefault="00434486" w:rsidP="008632A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4486" w:rsidRDefault="00434486" w:rsidP="008632A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4486" w:rsidRPr="00DE5AF8" w:rsidRDefault="00434486" w:rsidP="008632A4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>Информация о сдаче норма</w:t>
      </w:r>
      <w:r>
        <w:rPr>
          <w:rFonts w:ascii="Times New Roman" w:hAnsi="Times New Roman"/>
          <w:sz w:val="24"/>
          <w:szCs w:val="24"/>
        </w:rPr>
        <w:t>тивов осенней  сессии в МБОУ «Макуловская СОШ»</w:t>
      </w:r>
    </w:p>
    <w:p w:rsidR="00434486" w:rsidRDefault="00434486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931"/>
        <w:gridCol w:w="1247"/>
        <w:gridCol w:w="1375"/>
        <w:gridCol w:w="980"/>
        <w:gridCol w:w="2928"/>
        <w:gridCol w:w="2928"/>
      </w:tblGrid>
      <w:tr w:rsidR="00434486" w:rsidRPr="008C0C2A" w:rsidTr="009576C3">
        <w:tc>
          <w:tcPr>
            <w:tcW w:w="2964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2A">
              <w:rPr>
                <w:rFonts w:ascii="Times New Roman" w:hAnsi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931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2A"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928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28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434486" w:rsidRPr="008C0C2A" w:rsidTr="009576C3">
        <w:tc>
          <w:tcPr>
            <w:tcW w:w="2964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1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Бронзовый</w:t>
            </w:r>
          </w:p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Серебряный</w:t>
            </w:r>
          </w:p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уровень</w:t>
            </w:r>
          </w:p>
        </w:tc>
        <w:tc>
          <w:tcPr>
            <w:tcW w:w="980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 xml:space="preserve">Золотой </w:t>
            </w:r>
          </w:p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C0C2A">
              <w:rPr>
                <w:rFonts w:ascii="Times New Roman" w:hAnsi="Times New Roman"/>
              </w:rPr>
              <w:t>уровень</w:t>
            </w:r>
          </w:p>
        </w:tc>
        <w:tc>
          <w:tcPr>
            <w:tcW w:w="2928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8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4486" w:rsidRPr="008C0C2A" w:rsidTr="009576C3">
        <w:tc>
          <w:tcPr>
            <w:tcW w:w="2964" w:type="dxa"/>
          </w:tcPr>
          <w:p w:rsidR="00434486" w:rsidRPr="005C662C" w:rsidRDefault="00434486" w:rsidP="005C6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60м</w:t>
            </w:r>
          </w:p>
        </w:tc>
        <w:tc>
          <w:tcPr>
            <w:tcW w:w="2931" w:type="dxa"/>
          </w:tcPr>
          <w:p w:rsidR="00434486" w:rsidRPr="00091E55" w:rsidRDefault="00434486" w:rsidP="00DA2CAE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1247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  <w:tc>
          <w:tcPr>
            <w:tcW w:w="1375" w:type="dxa"/>
          </w:tcPr>
          <w:p w:rsidR="00434486" w:rsidRPr="00914BA3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980" w:type="dxa"/>
          </w:tcPr>
          <w:p w:rsidR="00434486" w:rsidRPr="00091E55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928" w:type="dxa"/>
          </w:tcPr>
          <w:p w:rsidR="00434486" w:rsidRPr="00914BA3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28" w:type="dxa"/>
          </w:tcPr>
          <w:p w:rsidR="00434486" w:rsidRPr="00914BA3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</w:tr>
      <w:tr w:rsidR="00434486" w:rsidRPr="008C0C2A" w:rsidTr="009576C3">
        <w:tc>
          <w:tcPr>
            <w:tcW w:w="2964" w:type="dxa"/>
          </w:tcPr>
          <w:p w:rsidR="00434486" w:rsidRDefault="00434486" w:rsidP="005C6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1км</w:t>
            </w:r>
          </w:p>
        </w:tc>
        <w:tc>
          <w:tcPr>
            <w:tcW w:w="2931" w:type="dxa"/>
          </w:tcPr>
          <w:p w:rsidR="00434486" w:rsidRPr="00F72B60" w:rsidRDefault="00434486" w:rsidP="00DA2CAE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102</w:t>
            </w:r>
          </w:p>
        </w:tc>
        <w:tc>
          <w:tcPr>
            <w:tcW w:w="1247" w:type="dxa"/>
          </w:tcPr>
          <w:p w:rsidR="00434486" w:rsidRPr="00F72B60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1375" w:type="dxa"/>
          </w:tcPr>
          <w:p w:rsidR="00434486" w:rsidRPr="00F72B60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80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28" w:type="dxa"/>
          </w:tcPr>
          <w:p w:rsidR="00434486" w:rsidRPr="00F72B60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28" w:type="dxa"/>
          </w:tcPr>
          <w:p w:rsidR="00434486" w:rsidRPr="00F72B60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434486" w:rsidRPr="008C0C2A" w:rsidTr="009576C3">
        <w:tc>
          <w:tcPr>
            <w:tcW w:w="2964" w:type="dxa"/>
          </w:tcPr>
          <w:p w:rsidR="00434486" w:rsidRDefault="00434486" w:rsidP="005C6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места</w:t>
            </w:r>
          </w:p>
        </w:tc>
        <w:tc>
          <w:tcPr>
            <w:tcW w:w="2931" w:type="dxa"/>
          </w:tcPr>
          <w:p w:rsidR="00434486" w:rsidRDefault="00434486" w:rsidP="00DA2CAE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247" w:type="dxa"/>
          </w:tcPr>
          <w:p w:rsidR="00434486" w:rsidRPr="00423FCF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1375" w:type="dxa"/>
          </w:tcPr>
          <w:p w:rsidR="00434486" w:rsidRPr="00423FCF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980" w:type="dxa"/>
          </w:tcPr>
          <w:p w:rsidR="00434486" w:rsidRPr="00423FCF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928" w:type="dxa"/>
          </w:tcPr>
          <w:p w:rsidR="00434486" w:rsidRPr="00423FCF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28" w:type="dxa"/>
          </w:tcPr>
          <w:p w:rsidR="00434486" w:rsidRPr="00091E55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15</w:t>
            </w:r>
          </w:p>
        </w:tc>
      </w:tr>
      <w:tr w:rsidR="00434486" w:rsidRPr="008C0C2A" w:rsidTr="009576C3">
        <w:tc>
          <w:tcPr>
            <w:tcW w:w="2964" w:type="dxa"/>
          </w:tcPr>
          <w:p w:rsidR="00434486" w:rsidRDefault="00434486" w:rsidP="005C6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Прыжок в длину с разбега</w:t>
            </w:r>
          </w:p>
        </w:tc>
        <w:tc>
          <w:tcPr>
            <w:tcW w:w="2931" w:type="dxa"/>
          </w:tcPr>
          <w:p w:rsidR="00434486" w:rsidRPr="00423FCF" w:rsidRDefault="00434486" w:rsidP="00DA2CAE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140</w:t>
            </w:r>
          </w:p>
        </w:tc>
        <w:tc>
          <w:tcPr>
            <w:tcW w:w="1247" w:type="dxa"/>
          </w:tcPr>
          <w:p w:rsidR="00434486" w:rsidRPr="005040F3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54</w:t>
            </w:r>
          </w:p>
        </w:tc>
        <w:tc>
          <w:tcPr>
            <w:tcW w:w="1375" w:type="dxa"/>
          </w:tcPr>
          <w:p w:rsidR="00434486" w:rsidRPr="00423FCF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44</w:t>
            </w:r>
          </w:p>
        </w:tc>
        <w:tc>
          <w:tcPr>
            <w:tcW w:w="980" w:type="dxa"/>
          </w:tcPr>
          <w:p w:rsidR="00434486" w:rsidRPr="00423FCF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928" w:type="dxa"/>
          </w:tcPr>
          <w:p w:rsidR="00434486" w:rsidRPr="00F37AF4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14</w:t>
            </w:r>
          </w:p>
        </w:tc>
        <w:tc>
          <w:tcPr>
            <w:tcW w:w="2928" w:type="dxa"/>
          </w:tcPr>
          <w:p w:rsidR="00434486" w:rsidRPr="00F37AF4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16</w:t>
            </w:r>
          </w:p>
        </w:tc>
      </w:tr>
      <w:tr w:rsidR="00434486" w:rsidRPr="008C0C2A" w:rsidTr="009576C3">
        <w:tc>
          <w:tcPr>
            <w:tcW w:w="2964" w:type="dxa"/>
          </w:tcPr>
          <w:p w:rsidR="00434486" w:rsidRPr="00F37AF4" w:rsidRDefault="00434486" w:rsidP="005C66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Подтягивание на перекладине</w:t>
            </w:r>
          </w:p>
        </w:tc>
        <w:tc>
          <w:tcPr>
            <w:tcW w:w="2931" w:type="dxa"/>
          </w:tcPr>
          <w:p w:rsidR="00434486" w:rsidRDefault="00434486" w:rsidP="00DA2CAE">
            <w:pPr>
              <w:tabs>
                <w:tab w:val="left" w:pos="52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  <w:tc>
          <w:tcPr>
            <w:tcW w:w="1247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375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980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28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28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</w:tbl>
    <w:p w:rsidR="00434486" w:rsidRDefault="00434486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434486" w:rsidRPr="008632A4" w:rsidRDefault="00434486" w:rsidP="008632A4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Таблица 3</w:t>
      </w:r>
      <w:r w:rsidRPr="008632A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</w:p>
    <w:p w:rsidR="00434486" w:rsidRDefault="00434486" w:rsidP="00DE5AF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34486" w:rsidRPr="00DE5AF8" w:rsidRDefault="00434486" w:rsidP="008E3FB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DE5AF8">
        <w:rPr>
          <w:rFonts w:ascii="Times New Roman" w:hAnsi="Times New Roman"/>
          <w:sz w:val="24"/>
          <w:szCs w:val="24"/>
        </w:rPr>
        <w:t xml:space="preserve">Информация о мероприятиях по продвижению ВФСК в </w:t>
      </w:r>
      <w:r>
        <w:rPr>
          <w:rFonts w:ascii="Times New Roman" w:hAnsi="Times New Roman"/>
          <w:sz w:val="24"/>
          <w:szCs w:val="24"/>
        </w:rPr>
        <w:t>МБОУ «Макуловская СОШ»</w:t>
      </w:r>
    </w:p>
    <w:p w:rsidR="00434486" w:rsidRDefault="00434486" w:rsidP="00A2619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38"/>
        <w:gridCol w:w="5059"/>
        <w:gridCol w:w="4961"/>
      </w:tblGrid>
      <w:tr w:rsidR="00434486" w:rsidRPr="008C0C2A" w:rsidTr="008C0C2A">
        <w:tc>
          <w:tcPr>
            <w:tcW w:w="3838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2A">
              <w:rPr>
                <w:rFonts w:ascii="Times New Roman" w:hAnsi="Times New Roman"/>
                <w:sz w:val="28"/>
                <w:szCs w:val="28"/>
              </w:rPr>
              <w:t xml:space="preserve">Количество школ, в которых проведены мероприятия </w:t>
            </w:r>
          </w:p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2A">
              <w:rPr>
                <w:rFonts w:ascii="Times New Roman" w:hAnsi="Times New Roman"/>
                <w:sz w:val="28"/>
                <w:szCs w:val="28"/>
              </w:rPr>
              <w:t>(в течение месяца)</w:t>
            </w:r>
          </w:p>
        </w:tc>
        <w:tc>
          <w:tcPr>
            <w:tcW w:w="5059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2A">
              <w:rPr>
                <w:rFonts w:ascii="Times New Roman" w:hAnsi="Times New Roman"/>
                <w:sz w:val="28"/>
                <w:szCs w:val="28"/>
              </w:rPr>
              <w:t xml:space="preserve">Перечень основных мероприятий </w:t>
            </w:r>
          </w:p>
        </w:tc>
        <w:tc>
          <w:tcPr>
            <w:tcW w:w="4961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C0C2A">
              <w:rPr>
                <w:rFonts w:ascii="Times New Roman" w:hAnsi="Times New Roman"/>
                <w:sz w:val="28"/>
                <w:szCs w:val="28"/>
              </w:rPr>
              <w:t>Количество обучающихся, принявших участие в мероприятиях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Pr="008C0C2A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1</w:t>
            </w:r>
          </w:p>
        </w:tc>
        <w:tc>
          <w:tcPr>
            <w:tcW w:w="5059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Флеш-моб</w:t>
            </w:r>
          </w:p>
        </w:tc>
        <w:tc>
          <w:tcPr>
            <w:tcW w:w="4961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Игра «Футбол»</w:t>
            </w:r>
          </w:p>
        </w:tc>
        <w:tc>
          <w:tcPr>
            <w:tcW w:w="4961" w:type="dxa"/>
          </w:tcPr>
          <w:p w:rsidR="00434486" w:rsidRPr="008C0C2A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Утренняя зарядка</w:t>
            </w:r>
          </w:p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Осенний кросс</w:t>
            </w:r>
          </w:p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Час здоровья</w:t>
            </w:r>
          </w:p>
        </w:tc>
        <w:tc>
          <w:tcPr>
            <w:tcW w:w="4961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Подвижные игры в ГПД</w:t>
            </w:r>
          </w:p>
        </w:tc>
        <w:tc>
          <w:tcPr>
            <w:tcW w:w="4961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Занятия в спортивных кружках :</w:t>
            </w:r>
          </w:p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«Теннис»</w:t>
            </w:r>
          </w:p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«Хоккей»</w:t>
            </w:r>
          </w:p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«Спортивное ориентирование»</w:t>
            </w:r>
          </w:p>
        </w:tc>
        <w:tc>
          <w:tcPr>
            <w:tcW w:w="4961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Участие в районных соревнованиях –легкоатлетический кросс «Золотая осень»</w:t>
            </w:r>
          </w:p>
        </w:tc>
        <w:tc>
          <w:tcPr>
            <w:tcW w:w="4961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Соревнования в начальных классах «Весёлые старты»</w:t>
            </w:r>
          </w:p>
        </w:tc>
        <w:tc>
          <w:tcPr>
            <w:tcW w:w="4961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Товарищеская встреча по футболу учащихся школы и сельской молодёжи</w:t>
            </w:r>
          </w:p>
        </w:tc>
        <w:tc>
          <w:tcPr>
            <w:tcW w:w="4961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Сдача контрольных тестов</w:t>
            </w:r>
          </w:p>
        </w:tc>
        <w:tc>
          <w:tcPr>
            <w:tcW w:w="4961" w:type="dxa"/>
          </w:tcPr>
          <w:p w:rsidR="00434486" w:rsidRPr="007E2468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D53F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Участие в  районных соревнованиях по баскетболу</w:t>
            </w:r>
          </w:p>
        </w:tc>
        <w:tc>
          <w:tcPr>
            <w:tcW w:w="4961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8E3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Участие в районном </w:t>
            </w:r>
          </w:p>
          <w:p w:rsidR="00434486" w:rsidRDefault="00434486" w:rsidP="008E3FB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«Забеге здоровья»</w:t>
            </w:r>
          </w:p>
        </w:tc>
        <w:tc>
          <w:tcPr>
            <w:tcW w:w="4961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434486" w:rsidRPr="008C0C2A" w:rsidTr="008C0C2A">
        <w:tc>
          <w:tcPr>
            <w:tcW w:w="3838" w:type="dxa"/>
          </w:tcPr>
          <w:p w:rsidR="00434486" w:rsidRDefault="00434486" w:rsidP="000E1B6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59" w:type="dxa"/>
          </w:tcPr>
          <w:p w:rsidR="00434486" w:rsidRDefault="00434486" w:rsidP="008E3FB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Флеш-моб среди учащихся начальных классов</w:t>
            </w:r>
          </w:p>
        </w:tc>
        <w:tc>
          <w:tcPr>
            <w:tcW w:w="4961" w:type="dxa"/>
          </w:tcPr>
          <w:p w:rsidR="00434486" w:rsidRDefault="00434486" w:rsidP="008C0C2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</w:t>
            </w:r>
          </w:p>
        </w:tc>
      </w:tr>
    </w:tbl>
    <w:p w:rsidR="00434486" w:rsidRPr="00916F87" w:rsidRDefault="00434486" w:rsidP="007B2D0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4486" w:rsidRPr="008632A4" w:rsidRDefault="00434486" w:rsidP="0025405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Подготовил учитель физической культуры Тимиряев Е.П.</w:t>
      </w:r>
      <w:r w:rsidRPr="008632A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</w:p>
    <w:p w:rsidR="00434486" w:rsidRPr="00916F87" w:rsidRDefault="00434486" w:rsidP="0025405D">
      <w:pPr>
        <w:spacing w:after="0" w:line="240" w:lineRule="auto"/>
        <w:ind w:firstLine="709"/>
        <w:rPr>
          <w:sz w:val="24"/>
          <w:szCs w:val="24"/>
        </w:rPr>
      </w:pPr>
    </w:p>
    <w:p w:rsidR="00434486" w:rsidRPr="007B2D0A" w:rsidRDefault="00434486" w:rsidP="00916F87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434486" w:rsidRPr="007B2D0A" w:rsidSect="00A2619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619E"/>
    <w:rsid w:val="00013DBE"/>
    <w:rsid w:val="000554F1"/>
    <w:rsid w:val="00091E55"/>
    <w:rsid w:val="000D4191"/>
    <w:rsid w:val="000E1B65"/>
    <w:rsid w:val="00101336"/>
    <w:rsid w:val="00105C66"/>
    <w:rsid w:val="001C40B5"/>
    <w:rsid w:val="001F16BE"/>
    <w:rsid w:val="0025405D"/>
    <w:rsid w:val="002A07C6"/>
    <w:rsid w:val="003E63A2"/>
    <w:rsid w:val="00423FCF"/>
    <w:rsid w:val="00434486"/>
    <w:rsid w:val="00481BDC"/>
    <w:rsid w:val="0048709E"/>
    <w:rsid w:val="004952B3"/>
    <w:rsid w:val="005040F3"/>
    <w:rsid w:val="005C662C"/>
    <w:rsid w:val="0061458C"/>
    <w:rsid w:val="007B2D0A"/>
    <w:rsid w:val="007E2468"/>
    <w:rsid w:val="008632A4"/>
    <w:rsid w:val="008C0C2A"/>
    <w:rsid w:val="008E3FBF"/>
    <w:rsid w:val="00914BA3"/>
    <w:rsid w:val="00916F87"/>
    <w:rsid w:val="009576C3"/>
    <w:rsid w:val="00A2619E"/>
    <w:rsid w:val="00A7568A"/>
    <w:rsid w:val="00AC6150"/>
    <w:rsid w:val="00B67B5A"/>
    <w:rsid w:val="00C6582F"/>
    <w:rsid w:val="00D53F70"/>
    <w:rsid w:val="00D7642A"/>
    <w:rsid w:val="00DA03BF"/>
    <w:rsid w:val="00DA2CAE"/>
    <w:rsid w:val="00DE56B7"/>
    <w:rsid w:val="00DE5AF8"/>
    <w:rsid w:val="00E66EF5"/>
    <w:rsid w:val="00E86E24"/>
    <w:rsid w:val="00F37AF4"/>
    <w:rsid w:val="00F72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32A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A2619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B2D0A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263</TotalTime>
  <Pages>3</Pages>
  <Words>515</Words>
  <Characters>2938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Соркина</dc:creator>
  <cp:keywords/>
  <dc:description/>
  <cp:lastModifiedBy>user</cp:lastModifiedBy>
  <cp:revision>9</cp:revision>
  <cp:lastPrinted>2014-10-13T13:38:00Z</cp:lastPrinted>
  <dcterms:created xsi:type="dcterms:W3CDTF">2014-10-13T05:28:00Z</dcterms:created>
  <dcterms:modified xsi:type="dcterms:W3CDTF">2015-04-02T08:13:00Z</dcterms:modified>
</cp:coreProperties>
</file>